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6"/>
        <w:gridCol w:w="427"/>
        <w:gridCol w:w="646"/>
        <w:gridCol w:w="1872"/>
        <w:gridCol w:w="539"/>
        <w:gridCol w:w="1529"/>
        <w:gridCol w:w="2881"/>
      </w:tblGrid>
      <w:tr w:rsidR="00C9238F" w:rsidRPr="00C9238F" w14:paraId="39DE7896" w14:textId="77777777" w:rsidTr="00576892">
        <w:sdt>
          <w:sdtPr>
            <w:id w:val="1621259925"/>
            <w:placeholder>
              <w:docPart w:val="C151790971B04F16AD1675FD4343CB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56F8C0BB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2006A46C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6B99239" w14:textId="77777777" w:rsidTr="00576892">
        <w:sdt>
          <w:sdtPr>
            <w:id w:val="-1470592894"/>
            <w:placeholder>
              <w:docPart w:val="1F47053C87784CFF9F79176DB7AACE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26C4D28F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67CE7709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C9543E1" w14:textId="77777777" w:rsidTr="00576892">
        <w:sdt>
          <w:sdtPr>
            <w:id w:val="572943512"/>
            <w:placeholder>
              <w:docPart w:val="7A28267D4FA84290BF89007EA157589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482B7B82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472E0C28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6535AC52" w14:textId="77777777" w:rsidTr="00576892">
        <w:tc>
          <w:tcPr>
            <w:tcW w:w="1011" w:type="pct"/>
            <w:gridSpan w:val="2"/>
            <w:vAlign w:val="bottom"/>
          </w:tcPr>
          <w:p w14:paraId="2DA46EA4" w14:textId="2B215217" w:rsidR="00576892" w:rsidRPr="00C9238F" w:rsidRDefault="002A36A9" w:rsidP="00576892">
            <w:pPr>
              <w:spacing w:before="240"/>
            </w:pPr>
            <w:r>
              <w:t>Cell Phone</w:t>
            </w:r>
          </w:p>
        </w:tc>
        <w:tc>
          <w:tcPr>
            <w:tcW w:w="1633" w:type="pct"/>
            <w:gridSpan w:val="3"/>
            <w:tcBorders>
              <w:bottom w:val="single" w:sz="4" w:space="0" w:color="auto"/>
            </w:tcBorders>
            <w:vAlign w:val="bottom"/>
          </w:tcPr>
          <w:p w14:paraId="18354E97" w14:textId="77777777" w:rsidR="00576892" w:rsidRPr="00C9238F" w:rsidRDefault="00576892" w:rsidP="00576892">
            <w:pPr>
              <w:spacing w:before="240"/>
            </w:pPr>
          </w:p>
        </w:tc>
        <w:tc>
          <w:tcPr>
            <w:tcW w:w="817" w:type="pct"/>
            <w:vAlign w:val="bottom"/>
          </w:tcPr>
          <w:p w14:paraId="5014B57F" w14:textId="5A39FF0A" w:rsidR="00576892" w:rsidRPr="00846B76" w:rsidRDefault="002A36A9" w:rsidP="00576892">
            <w:r>
              <w:t>Other Phone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45839D48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2BDF02C2" w14:textId="77777777" w:rsidTr="00576892">
        <w:sdt>
          <w:sdtPr>
            <w:id w:val="-965116832"/>
            <w:placeholder>
              <w:docPart w:val="0DD05735BE40483C9FC715A8429A4A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2"/>
                <w:vAlign w:val="bottom"/>
              </w:tcPr>
              <w:p w14:paraId="5720A579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1A78EB13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3D206EC" w14:textId="77777777" w:rsidTr="00576892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25799190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0926A4B2" w14:textId="77777777" w:rsidTr="00576892">
        <w:tc>
          <w:tcPr>
            <w:tcW w:w="2356" w:type="pct"/>
            <w:gridSpan w:val="4"/>
            <w:vAlign w:val="bottom"/>
          </w:tcPr>
          <w:p w14:paraId="6B605BC1" w14:textId="7BEE46D7" w:rsidR="00C9238F" w:rsidRDefault="002A36A9" w:rsidP="00576892">
            <w:pPr>
              <w:spacing w:before="240"/>
            </w:pPr>
            <w:r>
              <w:t>I am CERT Trained</w:t>
            </w:r>
          </w:p>
        </w:tc>
        <w:tc>
          <w:tcPr>
            <w:tcW w:w="2644" w:type="pct"/>
            <w:gridSpan w:val="3"/>
            <w:tcBorders>
              <w:bottom w:val="single" w:sz="4" w:space="0" w:color="auto"/>
            </w:tcBorders>
            <w:vAlign w:val="bottom"/>
          </w:tcPr>
          <w:p w14:paraId="6AACFB03" w14:textId="65FBDDD4" w:rsidR="00C9238F" w:rsidRDefault="002A36A9" w:rsidP="00576892">
            <w:pPr>
              <w:spacing w:before="240"/>
            </w:pPr>
            <w:r w:rsidRPr="00C9238F">
              <w:rPr>
                <w:sz w:val="36"/>
              </w:rPr>
              <w:sym w:font="Wingdings 2" w:char="F0A3"/>
            </w:r>
          </w:p>
        </w:tc>
      </w:tr>
      <w:tr w:rsidR="00C9238F" w:rsidRPr="00C9238F" w14:paraId="60BD9543" w14:textId="77777777" w:rsidTr="00576892">
        <w:trPr>
          <w:trHeight w:val="576"/>
        </w:trPr>
        <w:tc>
          <w:tcPr>
            <w:tcW w:w="5000" w:type="pct"/>
            <w:gridSpan w:val="7"/>
            <w:vAlign w:val="bottom"/>
          </w:tcPr>
          <w:p w14:paraId="2A88E4C8" w14:textId="202E2BDD" w:rsidR="00C9238F" w:rsidRPr="00C9238F" w:rsidRDefault="002A36A9" w:rsidP="00576892">
            <w:r>
              <w:t>I would like to be a</w:t>
            </w:r>
          </w:p>
        </w:tc>
      </w:tr>
      <w:tr w:rsidR="00C9238F" w:rsidRPr="00C9238F" w14:paraId="1C11A572" w14:textId="77777777" w:rsidTr="00576892">
        <w:tc>
          <w:tcPr>
            <w:tcW w:w="783" w:type="pct"/>
            <w:vAlign w:val="bottom"/>
          </w:tcPr>
          <w:p w14:paraId="6414058D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bottom w:val="single" w:sz="4" w:space="0" w:color="auto"/>
            </w:tcBorders>
            <w:vAlign w:val="bottom"/>
          </w:tcPr>
          <w:p w14:paraId="6F25E6BC" w14:textId="039C10BE" w:rsidR="00C9238F" w:rsidRPr="00C9238F" w:rsidRDefault="002A36A9" w:rsidP="00576892">
            <w:pPr>
              <w:spacing w:before="120"/>
            </w:pPr>
            <w:r>
              <w:t xml:space="preserve">CERT Street Captain </w:t>
            </w:r>
          </w:p>
        </w:tc>
      </w:tr>
      <w:tr w:rsidR="00C9238F" w:rsidRPr="00C9238F" w14:paraId="3182AB0E" w14:textId="77777777" w:rsidTr="00576892">
        <w:tc>
          <w:tcPr>
            <w:tcW w:w="783" w:type="pct"/>
            <w:vAlign w:val="bottom"/>
          </w:tcPr>
          <w:p w14:paraId="6C04D6A9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ABFFD8" w14:textId="2D0D3E2F" w:rsidR="00C9238F" w:rsidRPr="00C9238F" w:rsidRDefault="002A36A9" w:rsidP="00576892">
            <w:pPr>
              <w:spacing w:before="120"/>
            </w:pPr>
            <w:r>
              <w:t>CERT Auxiliary</w:t>
            </w:r>
          </w:p>
        </w:tc>
      </w:tr>
      <w:tr w:rsidR="00C9238F" w:rsidRPr="00C9238F" w14:paraId="333479A3" w14:textId="77777777" w:rsidTr="00576892">
        <w:tc>
          <w:tcPr>
            <w:tcW w:w="783" w:type="pct"/>
            <w:vAlign w:val="bottom"/>
          </w:tcPr>
          <w:p w14:paraId="7CE90AA7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4AAF51" w14:textId="645D9618" w:rsidR="00C9238F" w:rsidRPr="00C9238F" w:rsidRDefault="002A36A9" w:rsidP="00576892">
            <w:pPr>
              <w:spacing w:before="120"/>
            </w:pPr>
            <w:r>
              <w:t>I have medical experience (</w:t>
            </w:r>
            <w:proofErr w:type="spellStart"/>
            <w:proofErr w:type="gramStart"/>
            <w:r>
              <w:t>EMT,nurse</w:t>
            </w:r>
            <w:proofErr w:type="gramEnd"/>
            <w:r>
              <w:t>,medic</w:t>
            </w:r>
            <w:proofErr w:type="spellEnd"/>
            <w:r>
              <w:t>, doctor)</w:t>
            </w:r>
          </w:p>
        </w:tc>
      </w:tr>
      <w:tr w:rsidR="00C9238F" w:rsidRPr="00C9238F" w14:paraId="1AEE8FC5" w14:textId="77777777" w:rsidTr="00576892">
        <w:tc>
          <w:tcPr>
            <w:tcW w:w="783" w:type="pct"/>
            <w:vAlign w:val="bottom"/>
          </w:tcPr>
          <w:p w14:paraId="7F2B396E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471B49" w14:textId="4FF6E9D0" w:rsidR="00C9238F" w:rsidRPr="00C9238F" w:rsidRDefault="002A36A9" w:rsidP="00576892">
            <w:pPr>
              <w:spacing w:before="120"/>
            </w:pPr>
            <w:r>
              <w:t>I am a retired fireman</w:t>
            </w:r>
          </w:p>
        </w:tc>
      </w:tr>
      <w:tr w:rsidR="00BD28B3" w:rsidRPr="00C9238F" w14:paraId="69B1F004" w14:textId="77777777" w:rsidTr="00576892">
        <w:tc>
          <w:tcPr>
            <w:tcW w:w="783" w:type="pct"/>
            <w:vAlign w:val="bottom"/>
          </w:tcPr>
          <w:p w14:paraId="4404B481" w14:textId="00F3F44E" w:rsidR="00BD28B3" w:rsidRPr="00C9238F" w:rsidRDefault="00BD28B3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8D95A1" w14:textId="1F28F2B6" w:rsidR="00BD28B3" w:rsidRDefault="00BD28B3" w:rsidP="00576892">
            <w:pPr>
              <w:spacing w:before="120"/>
            </w:pPr>
          </w:p>
        </w:tc>
      </w:tr>
      <w:tr w:rsidR="00C9238F" w:rsidRPr="00C9238F" w14:paraId="1C26AE76" w14:textId="77777777" w:rsidTr="00576892">
        <w:tc>
          <w:tcPr>
            <w:tcW w:w="1356" w:type="pct"/>
            <w:gridSpan w:val="3"/>
            <w:vAlign w:val="bottom"/>
          </w:tcPr>
          <w:p w14:paraId="45E7D793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vAlign w:val="bottom"/>
          </w:tcPr>
          <w:p w14:paraId="6A460B26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56A9174E" w14:textId="0E7AF72A" w:rsidR="00C9238F" w:rsidRDefault="00C9238F" w:rsidP="00AF6BFE">
      <w:pPr>
        <w:pStyle w:val="NoSpacing"/>
      </w:pPr>
    </w:p>
    <w:p w14:paraId="1E68CEF1" w14:textId="35D7AE5F" w:rsidR="002A36A9" w:rsidRDefault="002A36A9" w:rsidP="00AF6BFE">
      <w:pPr>
        <w:pStyle w:val="NoSpacing"/>
      </w:pPr>
    </w:p>
    <w:p w14:paraId="2E493C8B" w14:textId="4AA465A8" w:rsidR="002A36A9" w:rsidRDefault="002A36A9" w:rsidP="00AF6BFE">
      <w:pPr>
        <w:pStyle w:val="NoSpacing"/>
      </w:pPr>
    </w:p>
    <w:p w14:paraId="1FDCAA9C" w14:textId="6F89EE92" w:rsidR="002A36A9" w:rsidRDefault="002A36A9" w:rsidP="00AF6BFE">
      <w:pPr>
        <w:pStyle w:val="NoSpacing"/>
      </w:pPr>
    </w:p>
    <w:p w14:paraId="19925752" w14:textId="7A17B4D5" w:rsidR="002A36A9" w:rsidRPr="002A36A9" w:rsidRDefault="002A36A9" w:rsidP="00AF6BFE">
      <w:pPr>
        <w:pStyle w:val="NoSpacing"/>
        <w:rPr>
          <w:sz w:val="28"/>
        </w:rPr>
      </w:pPr>
      <w:r>
        <w:rPr>
          <w:sz w:val="28"/>
        </w:rPr>
        <w:t xml:space="preserve">Please turn this </w:t>
      </w:r>
      <w:r w:rsidR="00B84D9B">
        <w:rPr>
          <w:sz w:val="28"/>
        </w:rPr>
        <w:t>into</w:t>
      </w:r>
      <w:r>
        <w:rPr>
          <w:sz w:val="28"/>
        </w:rPr>
        <w:t xml:space="preserve"> lodge attendant to be forwarded to EPC registrar or Webmaster.</w:t>
      </w:r>
    </w:p>
    <w:sectPr w:rsidR="002A36A9" w:rsidRPr="002A36A9" w:rsidSect="00576892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6AAC1" w14:textId="77777777" w:rsidR="00877453" w:rsidRDefault="00877453" w:rsidP="00C9238F">
      <w:pPr>
        <w:spacing w:after="0" w:line="240" w:lineRule="auto"/>
      </w:pPr>
      <w:r>
        <w:separator/>
      </w:r>
    </w:p>
  </w:endnote>
  <w:endnote w:type="continuationSeparator" w:id="0">
    <w:p w14:paraId="461A6612" w14:textId="77777777" w:rsidR="00877453" w:rsidRDefault="0087745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97920B-8D5F-4E01-81E7-D8D049FE258C}"/>
    <w:embedBold r:id="rId2" w:fontKey="{A660157F-B872-42B8-BFF4-A69BE44729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B8D7CA0-D804-4F91-AAB7-FECD788E37E3}"/>
    <w:embedBold r:id="rId4" w:fontKey="{7366D5FD-F020-4F84-A945-7D9299F9EB17}"/>
    <w:embedItalic r:id="rId5" w:fontKey="{EE9003D0-83D5-4B7E-8DB2-75349FAC4D3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859E853-4929-48DF-BA1D-5FC9690A4E8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C959801-678F-44EE-AE87-7B8AFD9AB9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71914" w14:textId="77777777" w:rsidR="00877453" w:rsidRDefault="00877453" w:rsidP="00C9238F">
      <w:pPr>
        <w:spacing w:after="0" w:line="240" w:lineRule="auto"/>
      </w:pPr>
      <w:r>
        <w:separator/>
      </w:r>
    </w:p>
  </w:footnote>
  <w:footnote w:type="continuationSeparator" w:id="0">
    <w:p w14:paraId="567C08E0" w14:textId="77777777" w:rsidR="00877453" w:rsidRDefault="0087745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6841A324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7AA79CE4" w14:textId="1DFCB612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14:paraId="0B3AC26E" w14:textId="6D317905" w:rsidR="00576892" w:rsidRPr="00576892" w:rsidRDefault="002A36A9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CERT Volunteer Registration</w:t>
          </w:r>
        </w:p>
      </w:tc>
    </w:tr>
  </w:tbl>
  <w:p w14:paraId="391C8A39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910890184">
    <w:abstractNumId w:val="11"/>
  </w:num>
  <w:num w:numId="2" w16cid:durableId="1691372958">
    <w:abstractNumId w:val="7"/>
  </w:num>
  <w:num w:numId="3" w16cid:durableId="69471225">
    <w:abstractNumId w:val="15"/>
  </w:num>
  <w:num w:numId="4" w16cid:durableId="606352536">
    <w:abstractNumId w:val="12"/>
  </w:num>
  <w:num w:numId="5" w16cid:durableId="1609504537">
    <w:abstractNumId w:val="13"/>
  </w:num>
  <w:num w:numId="6" w16cid:durableId="1528255466">
    <w:abstractNumId w:val="19"/>
  </w:num>
  <w:num w:numId="7" w16cid:durableId="360939436">
    <w:abstractNumId w:val="6"/>
  </w:num>
  <w:num w:numId="8" w16cid:durableId="640499049">
    <w:abstractNumId w:val="10"/>
  </w:num>
  <w:num w:numId="9" w16cid:durableId="1181966121">
    <w:abstractNumId w:val="17"/>
  </w:num>
  <w:num w:numId="10" w16cid:durableId="1417826969">
    <w:abstractNumId w:val="1"/>
  </w:num>
  <w:num w:numId="11" w16cid:durableId="368993426">
    <w:abstractNumId w:val="5"/>
  </w:num>
  <w:num w:numId="12" w16cid:durableId="695272463">
    <w:abstractNumId w:val="0"/>
  </w:num>
  <w:num w:numId="13" w16cid:durableId="1881625613">
    <w:abstractNumId w:val="2"/>
  </w:num>
  <w:num w:numId="14" w16cid:durableId="1562978714">
    <w:abstractNumId w:val="9"/>
  </w:num>
  <w:num w:numId="15" w16cid:durableId="886457945">
    <w:abstractNumId w:val="8"/>
  </w:num>
  <w:num w:numId="16" w16cid:durableId="254166537">
    <w:abstractNumId w:val="16"/>
  </w:num>
  <w:num w:numId="17" w16cid:durableId="1582791313">
    <w:abstractNumId w:val="3"/>
  </w:num>
  <w:num w:numId="18" w16cid:durableId="1463038490">
    <w:abstractNumId w:val="21"/>
  </w:num>
  <w:num w:numId="19" w16cid:durableId="133717178">
    <w:abstractNumId w:val="18"/>
  </w:num>
  <w:num w:numId="20" w16cid:durableId="1489786697">
    <w:abstractNumId w:val="14"/>
  </w:num>
  <w:num w:numId="21" w16cid:durableId="723989323">
    <w:abstractNumId w:val="20"/>
  </w:num>
  <w:num w:numId="22" w16cid:durableId="290330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6A9"/>
    <w:rsid w:val="00003212"/>
    <w:rsid w:val="00052382"/>
    <w:rsid w:val="0006568A"/>
    <w:rsid w:val="00065A07"/>
    <w:rsid w:val="00076F0F"/>
    <w:rsid w:val="00084253"/>
    <w:rsid w:val="000D1F49"/>
    <w:rsid w:val="001727CA"/>
    <w:rsid w:val="002A36A9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770F25"/>
    <w:rsid w:val="007A35A8"/>
    <w:rsid w:val="007B0A85"/>
    <w:rsid w:val="007C6A52"/>
    <w:rsid w:val="0082043E"/>
    <w:rsid w:val="00877453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84D9B"/>
    <w:rsid w:val="00BD28B3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DC2C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151790971B04F16AD1675FD4343C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72A57-F534-4816-9024-1350538B8D68}"/>
      </w:docPartPr>
      <w:docPartBody>
        <w:p w:rsidR="00371D0D" w:rsidRDefault="00C96068">
          <w:pPr>
            <w:pStyle w:val="C151790971B04F16AD1675FD4343CB0D"/>
          </w:pPr>
          <w:r w:rsidRPr="00576892">
            <w:t>First Name</w:t>
          </w:r>
        </w:p>
      </w:docPartBody>
    </w:docPart>
    <w:docPart>
      <w:docPartPr>
        <w:name w:val="1F47053C87784CFF9F79176DB7AAC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BB64F-3E40-4211-AD65-32D03CD28F71}"/>
      </w:docPartPr>
      <w:docPartBody>
        <w:p w:rsidR="00371D0D" w:rsidRDefault="00C96068">
          <w:pPr>
            <w:pStyle w:val="1F47053C87784CFF9F79176DB7AACED3"/>
          </w:pPr>
          <w:r w:rsidRPr="00576892">
            <w:t>Last Name</w:t>
          </w:r>
        </w:p>
      </w:docPartBody>
    </w:docPart>
    <w:docPart>
      <w:docPartPr>
        <w:name w:val="7A28267D4FA84290BF89007EA1575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9C8C6-5974-4490-9734-B66789616FEB}"/>
      </w:docPartPr>
      <w:docPartBody>
        <w:p w:rsidR="00371D0D" w:rsidRDefault="00C96068">
          <w:pPr>
            <w:pStyle w:val="7A28267D4FA84290BF89007EA157589E"/>
          </w:pPr>
          <w:r w:rsidRPr="00576892">
            <w:t>Address</w:t>
          </w:r>
        </w:p>
      </w:docPartBody>
    </w:docPart>
    <w:docPart>
      <w:docPartPr>
        <w:name w:val="0DD05735BE40483C9FC715A8429A4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DD74B-7FC4-429F-8F82-EE837BDBC2EE}"/>
      </w:docPartPr>
      <w:docPartBody>
        <w:p w:rsidR="00371D0D" w:rsidRDefault="00C96068">
          <w:pPr>
            <w:pStyle w:val="0DD05735BE40483C9FC715A8429A4A18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068"/>
    <w:rsid w:val="00371D0D"/>
    <w:rsid w:val="00C9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51790971B04F16AD1675FD4343CB0D">
    <w:name w:val="C151790971B04F16AD1675FD4343CB0D"/>
  </w:style>
  <w:style w:type="paragraph" w:customStyle="1" w:styleId="1F47053C87784CFF9F79176DB7AACED3">
    <w:name w:val="1F47053C87784CFF9F79176DB7AACED3"/>
  </w:style>
  <w:style w:type="paragraph" w:customStyle="1" w:styleId="7A28267D4FA84290BF89007EA157589E">
    <w:name w:val="7A28267D4FA84290BF89007EA157589E"/>
  </w:style>
  <w:style w:type="paragraph" w:customStyle="1" w:styleId="0DD05735BE40483C9FC715A8429A4A18">
    <w:name w:val="0DD05735BE40483C9FC715A8429A4A1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2023-09-17T21:43:00Z</dcterms:created>
  <dcterms:modified xsi:type="dcterms:W3CDTF">2023-09-17T21:43:00Z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